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C0B" w:rsidRPr="00257D05" w:rsidRDefault="00285C0B" w:rsidP="00400C59">
      <w:pPr>
        <w:jc w:val="center"/>
        <w:rPr>
          <w:rFonts w:ascii="Times New Roman" w:hAnsi="Times New Roman"/>
          <w:sz w:val="28"/>
          <w:szCs w:val="28"/>
        </w:rPr>
      </w:pPr>
    </w:p>
    <w:p w:rsidR="00257D05" w:rsidRDefault="00257D05" w:rsidP="00257D05">
      <w:pPr>
        <w:ind w:left="-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C339C7" w:rsidRPr="00257D05" w:rsidRDefault="00D02A95" w:rsidP="0023241E">
      <w:pPr>
        <w:ind w:left="-426"/>
        <w:jc w:val="center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АДМИНИСТРАЦИЯ</w:t>
      </w:r>
    </w:p>
    <w:p w:rsidR="00D02A95" w:rsidRPr="00257D05" w:rsidRDefault="00D02A95" w:rsidP="0023241E">
      <w:pPr>
        <w:ind w:left="-426"/>
        <w:jc w:val="center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КАШИРСКОГО МУНИЦИПАЛЬНОГО РАЙОНА</w:t>
      </w:r>
    </w:p>
    <w:p w:rsidR="00D02A95" w:rsidRPr="00257D05" w:rsidRDefault="00D02A95" w:rsidP="0023241E">
      <w:pPr>
        <w:ind w:left="-426"/>
        <w:jc w:val="center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ВОРОНЕЖСКОЙ ОБЛАСТИ</w:t>
      </w:r>
    </w:p>
    <w:p w:rsidR="00843ECC" w:rsidRPr="00257D05" w:rsidRDefault="00843ECC" w:rsidP="0023241E">
      <w:pPr>
        <w:ind w:left="-426"/>
        <w:jc w:val="center"/>
        <w:rPr>
          <w:rFonts w:ascii="Times New Roman" w:hAnsi="Times New Roman"/>
          <w:sz w:val="28"/>
          <w:szCs w:val="28"/>
        </w:rPr>
      </w:pPr>
    </w:p>
    <w:p w:rsidR="00843ECC" w:rsidRPr="00257D05" w:rsidRDefault="003D08E5" w:rsidP="0023241E">
      <w:pPr>
        <w:ind w:left="-426"/>
        <w:jc w:val="center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ПОСТАНОВЛЕНИЕ</w:t>
      </w:r>
    </w:p>
    <w:p w:rsidR="00FE40E6" w:rsidRPr="00257D05" w:rsidRDefault="00FE40E6" w:rsidP="0023241E">
      <w:pPr>
        <w:ind w:left="-426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23241E" w:rsidRPr="00257D05" w:rsidTr="00D447DB">
        <w:tc>
          <w:tcPr>
            <w:tcW w:w="431" w:type="dxa"/>
            <w:shd w:val="clear" w:color="auto" w:fill="auto"/>
          </w:tcPr>
          <w:p w:rsidR="0023241E" w:rsidRPr="00257D05" w:rsidRDefault="0023241E" w:rsidP="0078456B">
            <w:pPr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257D05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554" w:type="dxa"/>
            <w:shd w:val="clear" w:color="auto" w:fill="auto"/>
          </w:tcPr>
          <w:p w:rsidR="0023241E" w:rsidRPr="00257D05" w:rsidRDefault="0023241E" w:rsidP="0078456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3241E" w:rsidRPr="00257D05" w:rsidRDefault="0023241E" w:rsidP="0078456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57D05">
              <w:rPr>
                <w:rFonts w:ascii="Times New Roman" w:hAnsi="Times New Roman"/>
                <w:sz w:val="28"/>
                <w:szCs w:val="28"/>
              </w:rPr>
              <w:t>г. №</w:t>
            </w:r>
          </w:p>
        </w:tc>
        <w:tc>
          <w:tcPr>
            <w:tcW w:w="851" w:type="dxa"/>
            <w:shd w:val="clear" w:color="auto" w:fill="auto"/>
          </w:tcPr>
          <w:p w:rsidR="0023241E" w:rsidRPr="00257D05" w:rsidRDefault="0023241E" w:rsidP="0078456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2A95" w:rsidRPr="00257D05" w:rsidRDefault="005A5C1F" w:rsidP="0023241E">
      <w:pPr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с.</w:t>
      </w:r>
      <w:r w:rsidR="00D02A95" w:rsidRPr="00257D05">
        <w:rPr>
          <w:rFonts w:ascii="Times New Roman" w:hAnsi="Times New Roman"/>
          <w:sz w:val="28"/>
          <w:szCs w:val="28"/>
        </w:rPr>
        <w:t xml:space="preserve"> Каширское</w:t>
      </w:r>
    </w:p>
    <w:p w:rsidR="00410761" w:rsidRPr="00257D05" w:rsidRDefault="00410761" w:rsidP="0023241E">
      <w:pPr>
        <w:ind w:left="-426"/>
        <w:rPr>
          <w:rFonts w:ascii="Times New Roman" w:hAnsi="Times New Roman"/>
          <w:sz w:val="28"/>
          <w:szCs w:val="28"/>
        </w:rPr>
      </w:pPr>
    </w:p>
    <w:p w:rsidR="00875ACC" w:rsidRPr="00257D05" w:rsidRDefault="00875ACC" w:rsidP="00257D05">
      <w:pPr>
        <w:pStyle w:val="24"/>
        <w:ind w:left="-426" w:right="4110" w:firstLine="0"/>
        <w:rPr>
          <w:rFonts w:ascii="Times New Roman" w:hAnsi="Times New Roman" w:cs="Times New Roman"/>
          <w:bCs/>
          <w:kern w:val="28"/>
          <w:sz w:val="28"/>
          <w:lang w:eastAsia="ru-RU"/>
        </w:rPr>
      </w:pPr>
      <w:r w:rsidRPr="00257D05">
        <w:rPr>
          <w:rFonts w:ascii="Times New Roman" w:hAnsi="Times New Roman" w:cs="Times New Roman"/>
          <w:bCs/>
          <w:kern w:val="28"/>
          <w:sz w:val="28"/>
          <w:lang w:eastAsia="ru-RU"/>
        </w:rPr>
        <w:t xml:space="preserve">О внесении изменений в постановление администрации Каширского муниципального района Воронежской области № 783 от </w:t>
      </w:r>
      <w:r w:rsidR="00DF06DD" w:rsidRPr="00257D05">
        <w:rPr>
          <w:rFonts w:ascii="Times New Roman" w:hAnsi="Times New Roman" w:cs="Times New Roman"/>
          <w:bCs/>
          <w:kern w:val="28"/>
          <w:sz w:val="28"/>
          <w:lang w:eastAsia="ru-RU"/>
        </w:rPr>
        <w:t>11.08.2010 «</w:t>
      </w:r>
      <w:r w:rsidRPr="00257D05">
        <w:rPr>
          <w:rFonts w:ascii="Times New Roman" w:hAnsi="Times New Roman" w:cs="Times New Roman"/>
          <w:bCs/>
          <w:kern w:val="28"/>
          <w:sz w:val="28"/>
          <w:lang w:eastAsia="ru-RU"/>
        </w:rPr>
        <w:t>О мерах по противодействию коррупции на территории Каширского муниципального района Воронежской области»</w:t>
      </w:r>
    </w:p>
    <w:p w:rsidR="00875ACC" w:rsidRPr="00257D05" w:rsidRDefault="00875ACC" w:rsidP="0078456B">
      <w:pPr>
        <w:pStyle w:val="24"/>
        <w:ind w:left="-426" w:right="-1"/>
        <w:rPr>
          <w:rFonts w:ascii="Times New Roman" w:hAnsi="Times New Roman" w:cs="Times New Roman"/>
          <w:b w:val="0"/>
          <w:sz w:val="28"/>
        </w:rPr>
      </w:pPr>
    </w:p>
    <w:p w:rsidR="00875ACC" w:rsidRPr="00257D05" w:rsidRDefault="0023241E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 xml:space="preserve"> </w:t>
      </w:r>
      <w:r w:rsidR="00875ACC" w:rsidRPr="00257D05">
        <w:rPr>
          <w:rFonts w:ascii="Times New Roman" w:hAnsi="Times New Roman"/>
          <w:sz w:val="28"/>
          <w:szCs w:val="28"/>
        </w:rPr>
        <w:t xml:space="preserve">В соответствии </w:t>
      </w:r>
      <w:r w:rsidR="00DF06DD" w:rsidRPr="00257D05">
        <w:rPr>
          <w:rFonts w:ascii="Times New Roman" w:hAnsi="Times New Roman"/>
          <w:sz w:val="28"/>
          <w:szCs w:val="28"/>
        </w:rPr>
        <w:t>с Федеральным</w:t>
      </w:r>
      <w:r w:rsidR="00875ACC" w:rsidRPr="00257D05">
        <w:rPr>
          <w:rFonts w:ascii="Times New Roman" w:hAnsi="Times New Roman"/>
          <w:sz w:val="28"/>
          <w:szCs w:val="28"/>
        </w:rPr>
        <w:t xml:space="preserve"> законом от 25 декабря 2008 № 273-ФЗ «О противодействии коррупции», в связи с кадровыми изменениями</w:t>
      </w:r>
      <w:r w:rsidRPr="00257D05">
        <w:rPr>
          <w:rFonts w:ascii="Times New Roman" w:hAnsi="Times New Roman"/>
          <w:sz w:val="28"/>
          <w:szCs w:val="28"/>
        </w:rPr>
        <w:t xml:space="preserve"> </w:t>
      </w:r>
      <w:r w:rsidR="00875ACC" w:rsidRPr="00257D05">
        <w:rPr>
          <w:rFonts w:ascii="Times New Roman" w:hAnsi="Times New Roman"/>
          <w:sz w:val="28"/>
          <w:szCs w:val="28"/>
        </w:rPr>
        <w:t xml:space="preserve">и в целях совершенствования мер по противодействию коррупции в Каширском муниципальном районе Воронежской области, устранения причин и условий, ее </w:t>
      </w:r>
      <w:r w:rsidR="00DF06DD" w:rsidRPr="00257D05">
        <w:rPr>
          <w:rFonts w:ascii="Times New Roman" w:hAnsi="Times New Roman"/>
          <w:sz w:val="28"/>
          <w:szCs w:val="28"/>
        </w:rPr>
        <w:t>порождающих, постановляю</w:t>
      </w:r>
      <w:r w:rsidR="00875ACC" w:rsidRPr="00257D05">
        <w:rPr>
          <w:rFonts w:ascii="Times New Roman" w:hAnsi="Times New Roman"/>
          <w:sz w:val="28"/>
          <w:szCs w:val="28"/>
        </w:rPr>
        <w:t>:</w:t>
      </w:r>
    </w:p>
    <w:p w:rsidR="00AA4B69" w:rsidRPr="00257D05" w:rsidRDefault="00AA4B69" w:rsidP="0023241E">
      <w:pPr>
        <w:ind w:left="-426"/>
        <w:rPr>
          <w:rFonts w:ascii="Times New Roman" w:hAnsi="Times New Roman"/>
          <w:sz w:val="28"/>
          <w:szCs w:val="28"/>
        </w:rPr>
      </w:pPr>
    </w:p>
    <w:p w:rsidR="00875ACC" w:rsidRPr="00257D05" w:rsidRDefault="00875ACC" w:rsidP="0023241E">
      <w:pPr>
        <w:tabs>
          <w:tab w:val="left" w:pos="180"/>
        </w:tabs>
        <w:autoSpaceDE w:val="0"/>
        <w:autoSpaceDN w:val="0"/>
        <w:adjustRightInd w:val="0"/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 xml:space="preserve">1. Приложение </w:t>
      </w:r>
      <w:r w:rsidR="00DF06DD" w:rsidRPr="00257D05">
        <w:rPr>
          <w:rFonts w:ascii="Times New Roman" w:hAnsi="Times New Roman"/>
          <w:sz w:val="28"/>
          <w:szCs w:val="28"/>
        </w:rPr>
        <w:t>№ 1</w:t>
      </w:r>
      <w:r w:rsidRPr="00257D05">
        <w:rPr>
          <w:rFonts w:ascii="Times New Roman" w:hAnsi="Times New Roman"/>
          <w:sz w:val="28"/>
          <w:szCs w:val="28"/>
        </w:rPr>
        <w:t xml:space="preserve"> «Состав Совета по противодействию коррупции в Каширском муниципальном районе Воронежской области» к постановлению администрации Каширского муниципального района Воронежской области от </w:t>
      </w:r>
      <w:r w:rsidR="00DF06DD" w:rsidRPr="00257D05">
        <w:rPr>
          <w:rFonts w:ascii="Times New Roman" w:hAnsi="Times New Roman"/>
          <w:sz w:val="28"/>
          <w:szCs w:val="28"/>
        </w:rPr>
        <w:t>11.08.2010 №</w:t>
      </w:r>
      <w:r w:rsidRPr="00257D05">
        <w:rPr>
          <w:rFonts w:ascii="Times New Roman" w:hAnsi="Times New Roman"/>
          <w:sz w:val="28"/>
          <w:szCs w:val="28"/>
        </w:rPr>
        <w:t xml:space="preserve"> 783 «О мерах по противодействию коррупции на территории Каширского муниципального района Воронежской области» изложить в следующей редакции:</w:t>
      </w:r>
    </w:p>
    <w:p w:rsidR="0078456B" w:rsidRPr="00257D05" w:rsidRDefault="0078456B" w:rsidP="0078456B">
      <w:pPr>
        <w:ind w:left="5954" w:firstLine="0"/>
        <w:rPr>
          <w:rFonts w:ascii="Times New Roman" w:hAnsi="Times New Roman"/>
          <w:sz w:val="28"/>
          <w:szCs w:val="28"/>
        </w:rPr>
      </w:pPr>
    </w:p>
    <w:p w:rsidR="00875ACC" w:rsidRPr="00257D05" w:rsidRDefault="004D20C6" w:rsidP="0078456B">
      <w:pPr>
        <w:ind w:left="5954" w:firstLine="0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«</w:t>
      </w:r>
      <w:r w:rsidR="00875ACC" w:rsidRPr="00257D05">
        <w:rPr>
          <w:rFonts w:ascii="Times New Roman" w:hAnsi="Times New Roman"/>
          <w:sz w:val="28"/>
          <w:szCs w:val="28"/>
        </w:rPr>
        <w:t>Приложение № 1 Приложение № 1 к постановлению администрации Каширского муниципального района Воронежско</w:t>
      </w:r>
      <w:r w:rsidR="005714BC" w:rsidRPr="00257D05">
        <w:rPr>
          <w:rFonts w:ascii="Times New Roman" w:hAnsi="Times New Roman"/>
          <w:sz w:val="28"/>
          <w:szCs w:val="28"/>
        </w:rPr>
        <w:t>й области № 783 от 11.08.2010</w:t>
      </w:r>
    </w:p>
    <w:p w:rsidR="005714BC" w:rsidRPr="00257D05" w:rsidRDefault="005714BC" w:rsidP="0023241E">
      <w:pPr>
        <w:ind w:left="-426"/>
        <w:rPr>
          <w:rFonts w:ascii="Times New Roman" w:hAnsi="Times New Roman"/>
          <w:sz w:val="28"/>
          <w:szCs w:val="28"/>
        </w:rPr>
      </w:pPr>
    </w:p>
    <w:p w:rsidR="00875ACC" w:rsidRPr="00257D05" w:rsidRDefault="00875ACC" w:rsidP="0023241E">
      <w:pPr>
        <w:ind w:left="-426"/>
        <w:jc w:val="center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Состав Совета по противодействию коррупции в Каширском муниципальном районе Воронежской области</w:t>
      </w:r>
    </w:p>
    <w:p w:rsidR="005714BC" w:rsidRPr="00257D05" w:rsidRDefault="005714BC" w:rsidP="0023241E">
      <w:pPr>
        <w:ind w:left="-426"/>
        <w:jc w:val="center"/>
        <w:rPr>
          <w:rFonts w:ascii="Times New Roman" w:hAnsi="Times New Roman"/>
          <w:sz w:val="28"/>
          <w:szCs w:val="28"/>
        </w:rPr>
      </w:pPr>
    </w:p>
    <w:p w:rsidR="00875ACC" w:rsidRPr="00257D05" w:rsidRDefault="00875AC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1.</w:t>
      </w:r>
      <w:r w:rsidR="00CA6197" w:rsidRPr="00257D05">
        <w:rPr>
          <w:rFonts w:ascii="Times New Roman" w:hAnsi="Times New Roman"/>
          <w:sz w:val="28"/>
          <w:szCs w:val="28"/>
        </w:rPr>
        <w:t xml:space="preserve"> </w:t>
      </w:r>
      <w:r w:rsidRPr="00257D05">
        <w:rPr>
          <w:rFonts w:ascii="Times New Roman" w:hAnsi="Times New Roman"/>
          <w:sz w:val="28"/>
          <w:szCs w:val="28"/>
        </w:rPr>
        <w:t xml:space="preserve">Пономарев Иван Петрович– глава администрации </w:t>
      </w:r>
      <w:r w:rsidR="00DF06DD" w:rsidRPr="00257D05">
        <w:rPr>
          <w:rFonts w:ascii="Times New Roman" w:hAnsi="Times New Roman"/>
          <w:sz w:val="28"/>
          <w:szCs w:val="28"/>
        </w:rPr>
        <w:t>района (</w:t>
      </w:r>
      <w:r w:rsidRPr="00257D05">
        <w:rPr>
          <w:rFonts w:ascii="Times New Roman" w:hAnsi="Times New Roman"/>
          <w:sz w:val="28"/>
          <w:szCs w:val="28"/>
        </w:rPr>
        <w:t>председатель Совета);</w:t>
      </w:r>
    </w:p>
    <w:p w:rsidR="00875ACC" w:rsidRPr="00257D05" w:rsidRDefault="00875AC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 xml:space="preserve">2. Усова Ольга Ивановна – заместитель главы </w:t>
      </w:r>
      <w:r w:rsidR="00DF06DD" w:rsidRPr="00257D05">
        <w:rPr>
          <w:rFonts w:ascii="Times New Roman" w:hAnsi="Times New Roman"/>
          <w:sz w:val="28"/>
          <w:szCs w:val="28"/>
        </w:rPr>
        <w:t>администрации –</w:t>
      </w:r>
      <w:r w:rsidRPr="00257D05">
        <w:rPr>
          <w:rFonts w:ascii="Times New Roman" w:hAnsi="Times New Roman"/>
          <w:sz w:val="28"/>
          <w:szCs w:val="28"/>
        </w:rPr>
        <w:t xml:space="preserve"> руководитель аппарата администрации района (заместитель председателя Совета);</w:t>
      </w:r>
    </w:p>
    <w:p w:rsidR="00875ACC" w:rsidRPr="00257D05" w:rsidRDefault="00875AC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lastRenderedPageBreak/>
        <w:t>3.</w:t>
      </w:r>
      <w:r w:rsidR="00CA6197" w:rsidRPr="00257D05">
        <w:rPr>
          <w:rFonts w:ascii="Times New Roman" w:hAnsi="Times New Roman"/>
          <w:sz w:val="28"/>
          <w:szCs w:val="28"/>
        </w:rPr>
        <w:t xml:space="preserve"> </w:t>
      </w:r>
      <w:r w:rsidRPr="00257D05">
        <w:rPr>
          <w:rFonts w:ascii="Times New Roman" w:hAnsi="Times New Roman"/>
          <w:sz w:val="28"/>
          <w:szCs w:val="28"/>
        </w:rPr>
        <w:t>Пелагин Никита Сергеевич – ведущий специалист правового отдела администр</w:t>
      </w:r>
      <w:r w:rsidR="00257D05">
        <w:rPr>
          <w:rFonts w:ascii="Times New Roman" w:hAnsi="Times New Roman"/>
          <w:sz w:val="28"/>
          <w:szCs w:val="28"/>
        </w:rPr>
        <w:t>ации района (секретарь Совета).</w:t>
      </w:r>
    </w:p>
    <w:p w:rsidR="00875ACC" w:rsidRPr="00257D05" w:rsidRDefault="00875AC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Члены Совета:</w:t>
      </w:r>
    </w:p>
    <w:p w:rsidR="00875ACC" w:rsidRPr="00257D05" w:rsidRDefault="00875ACC" w:rsidP="00CA6197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 xml:space="preserve">4. Воронин Владимир Викторович – начальник отдела МВД России </w:t>
      </w:r>
      <w:r w:rsidR="00CA6197" w:rsidRPr="00257D05">
        <w:rPr>
          <w:rFonts w:ascii="Times New Roman" w:hAnsi="Times New Roman"/>
          <w:sz w:val="28"/>
          <w:szCs w:val="28"/>
        </w:rPr>
        <w:t>по Каширскому</w:t>
      </w:r>
      <w:r w:rsidRPr="00257D05">
        <w:rPr>
          <w:rFonts w:ascii="Times New Roman" w:hAnsi="Times New Roman"/>
          <w:sz w:val="28"/>
          <w:szCs w:val="28"/>
        </w:rPr>
        <w:t xml:space="preserve"> району (по согласованию);</w:t>
      </w:r>
    </w:p>
    <w:p w:rsidR="00875ACC" w:rsidRPr="00257D05" w:rsidRDefault="00875AC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5. Шустов Юрий Алексеевич – руководитель Новоусманского межрайонного следственного отдела СУ СК РФ по Воронежской области» (по согласованию);</w:t>
      </w:r>
    </w:p>
    <w:p w:rsidR="00875ACC" w:rsidRPr="00257D05" w:rsidRDefault="00875AC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 xml:space="preserve">6. Куйдина Валентина Андреевна – </w:t>
      </w:r>
      <w:r w:rsidR="005714BC" w:rsidRPr="00257D05">
        <w:rPr>
          <w:rFonts w:ascii="Times New Roman" w:hAnsi="Times New Roman"/>
          <w:sz w:val="28"/>
          <w:szCs w:val="28"/>
        </w:rPr>
        <w:t xml:space="preserve">директор - главный редактор АУ ВО «РИА «Воронеж» - редакция районной газеты «Каширские зори» </w:t>
      </w:r>
      <w:r w:rsidRPr="00257D05">
        <w:rPr>
          <w:rFonts w:ascii="Times New Roman" w:hAnsi="Times New Roman"/>
          <w:sz w:val="28"/>
          <w:szCs w:val="28"/>
        </w:rPr>
        <w:t xml:space="preserve">(по согласованию); </w:t>
      </w:r>
    </w:p>
    <w:p w:rsidR="00875ACC" w:rsidRPr="00257D05" w:rsidRDefault="00875ACC" w:rsidP="00CA6197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 xml:space="preserve">7. Харченко Мария Петровна – </w:t>
      </w:r>
      <w:r w:rsidR="00CA6197" w:rsidRPr="00257D05">
        <w:rPr>
          <w:rFonts w:ascii="Times New Roman" w:hAnsi="Times New Roman"/>
          <w:sz w:val="28"/>
          <w:szCs w:val="28"/>
        </w:rPr>
        <w:t>председатель контрольно-счетной</w:t>
      </w:r>
      <w:r w:rsidRPr="00257D05">
        <w:rPr>
          <w:rFonts w:ascii="Times New Roman" w:hAnsi="Times New Roman"/>
          <w:sz w:val="28"/>
          <w:szCs w:val="28"/>
        </w:rPr>
        <w:t xml:space="preserve"> комиссии Каширского муниципального района (по согласованию); </w:t>
      </w:r>
    </w:p>
    <w:p w:rsidR="00875ACC" w:rsidRPr="00257D05" w:rsidRDefault="00875ACC" w:rsidP="00CA6197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8. Шелковникова Галина Геннадиевна - п</w:t>
      </w:r>
      <w:r w:rsidR="00CA6197" w:rsidRPr="00257D05">
        <w:rPr>
          <w:rFonts w:ascii="Times New Roman" w:hAnsi="Times New Roman"/>
          <w:sz w:val="28"/>
          <w:szCs w:val="28"/>
        </w:rPr>
        <w:t xml:space="preserve">редседатель Общественной палаты </w:t>
      </w:r>
      <w:r w:rsidRPr="00257D05">
        <w:rPr>
          <w:rFonts w:ascii="Times New Roman" w:hAnsi="Times New Roman"/>
          <w:sz w:val="28"/>
          <w:szCs w:val="28"/>
        </w:rPr>
        <w:t>Каширского муниципального района (по согласованию)</w:t>
      </w:r>
      <w:r w:rsidR="00257D05">
        <w:rPr>
          <w:rFonts w:ascii="Times New Roman" w:hAnsi="Times New Roman"/>
          <w:sz w:val="28"/>
          <w:szCs w:val="28"/>
        </w:rPr>
        <w:t>;</w:t>
      </w:r>
    </w:p>
    <w:p w:rsidR="00875ACC" w:rsidRPr="00257D05" w:rsidRDefault="00875AC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9. Усов Сергей Иванович – глава Каширского сельского поселения (по согласованию);</w:t>
      </w:r>
    </w:p>
    <w:p w:rsidR="005714BC" w:rsidRDefault="005714B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10. Новикова Маргарита Николаевна – замести</w:t>
      </w:r>
      <w:r w:rsidR="00257D05">
        <w:rPr>
          <w:rFonts w:ascii="Times New Roman" w:hAnsi="Times New Roman"/>
          <w:sz w:val="28"/>
          <w:szCs w:val="28"/>
        </w:rPr>
        <w:t>тель главы администрации района;</w:t>
      </w:r>
    </w:p>
    <w:p w:rsidR="00257D05" w:rsidRDefault="005714BC" w:rsidP="00257D05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11</w:t>
      </w:r>
      <w:r w:rsidR="00875ACC" w:rsidRPr="00257D05">
        <w:rPr>
          <w:rFonts w:ascii="Times New Roman" w:hAnsi="Times New Roman"/>
          <w:sz w:val="28"/>
          <w:szCs w:val="28"/>
        </w:rPr>
        <w:t>.</w:t>
      </w:r>
      <w:r w:rsidR="0023241E" w:rsidRPr="00257D05">
        <w:rPr>
          <w:rFonts w:ascii="Times New Roman" w:hAnsi="Times New Roman"/>
          <w:sz w:val="28"/>
          <w:szCs w:val="28"/>
        </w:rPr>
        <w:t xml:space="preserve"> </w:t>
      </w:r>
      <w:r w:rsidR="00257D05" w:rsidRPr="00257D05">
        <w:rPr>
          <w:rFonts w:ascii="Times New Roman" w:hAnsi="Times New Roman"/>
          <w:sz w:val="28"/>
          <w:szCs w:val="28"/>
        </w:rPr>
        <w:t>Сапкина Татьяна Владимировна – замести</w:t>
      </w:r>
      <w:r w:rsidR="00257D05">
        <w:rPr>
          <w:rFonts w:ascii="Times New Roman" w:hAnsi="Times New Roman"/>
          <w:sz w:val="28"/>
          <w:szCs w:val="28"/>
        </w:rPr>
        <w:t>тель главы администрации района;</w:t>
      </w:r>
    </w:p>
    <w:p w:rsidR="00875ACC" w:rsidRPr="00257D05" w:rsidRDefault="00257D05" w:rsidP="00CA6197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875ACC" w:rsidRPr="00257D05">
        <w:rPr>
          <w:rFonts w:ascii="Times New Roman" w:hAnsi="Times New Roman"/>
          <w:sz w:val="28"/>
          <w:szCs w:val="28"/>
        </w:rPr>
        <w:t>Сычева Наталия Александровна – руководитель финансового отдела</w:t>
      </w:r>
      <w:r w:rsidR="00CA6197" w:rsidRPr="00257D05">
        <w:rPr>
          <w:rFonts w:ascii="Times New Roman" w:hAnsi="Times New Roman"/>
          <w:sz w:val="28"/>
          <w:szCs w:val="28"/>
        </w:rPr>
        <w:t xml:space="preserve"> </w:t>
      </w:r>
      <w:r w:rsidR="00875ACC" w:rsidRPr="00257D05">
        <w:rPr>
          <w:rFonts w:ascii="Times New Roman" w:hAnsi="Times New Roman"/>
          <w:sz w:val="28"/>
          <w:szCs w:val="28"/>
        </w:rPr>
        <w:t>администрации района;</w:t>
      </w:r>
    </w:p>
    <w:p w:rsidR="00875ACC" w:rsidRPr="00257D05" w:rsidRDefault="00875AC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</w:t>
      </w:r>
      <w:r w:rsidR="00257D05">
        <w:rPr>
          <w:rFonts w:ascii="Times New Roman" w:hAnsi="Times New Roman"/>
          <w:sz w:val="28"/>
          <w:szCs w:val="28"/>
        </w:rPr>
        <w:t>3</w:t>
      </w:r>
      <w:r w:rsidRPr="00257D05">
        <w:rPr>
          <w:rFonts w:ascii="Times New Roman" w:hAnsi="Times New Roman"/>
          <w:sz w:val="28"/>
          <w:szCs w:val="28"/>
        </w:rPr>
        <w:t xml:space="preserve">. </w:t>
      </w:r>
      <w:r w:rsidR="00257D05">
        <w:rPr>
          <w:rFonts w:ascii="Times New Roman" w:hAnsi="Times New Roman"/>
          <w:sz w:val="28"/>
          <w:szCs w:val="28"/>
        </w:rPr>
        <w:t>Ребенчук Ирина Вячеславовна</w:t>
      </w:r>
      <w:r w:rsidRPr="00257D05">
        <w:rPr>
          <w:rFonts w:ascii="Times New Roman" w:hAnsi="Times New Roman"/>
          <w:sz w:val="28"/>
          <w:szCs w:val="28"/>
        </w:rPr>
        <w:t xml:space="preserve"> – руководитель отдела образования администрации района;</w:t>
      </w:r>
    </w:p>
    <w:p w:rsidR="00875ACC" w:rsidRPr="00257D05" w:rsidRDefault="005714B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</w:t>
      </w:r>
      <w:r w:rsidR="00257D05">
        <w:rPr>
          <w:rFonts w:ascii="Times New Roman" w:hAnsi="Times New Roman"/>
          <w:sz w:val="28"/>
          <w:szCs w:val="28"/>
        </w:rPr>
        <w:t>4</w:t>
      </w:r>
      <w:r w:rsidR="00875ACC" w:rsidRPr="00257D05">
        <w:rPr>
          <w:rFonts w:ascii="Times New Roman" w:hAnsi="Times New Roman"/>
          <w:sz w:val="28"/>
          <w:szCs w:val="28"/>
        </w:rPr>
        <w:t>. Сухомлинова Ирина Викторовна – начальник правового отдела</w:t>
      </w:r>
      <w:r w:rsidRPr="00257D05">
        <w:rPr>
          <w:rFonts w:ascii="Times New Roman" w:hAnsi="Times New Roman"/>
          <w:sz w:val="28"/>
          <w:szCs w:val="28"/>
        </w:rPr>
        <w:t xml:space="preserve"> </w:t>
      </w:r>
      <w:r w:rsidR="00875ACC" w:rsidRPr="00257D05">
        <w:rPr>
          <w:rFonts w:ascii="Times New Roman" w:hAnsi="Times New Roman"/>
          <w:sz w:val="28"/>
          <w:szCs w:val="28"/>
        </w:rPr>
        <w:t>администрации района;</w:t>
      </w:r>
    </w:p>
    <w:p w:rsidR="00875ACC" w:rsidRPr="00257D05" w:rsidRDefault="00257D05" w:rsidP="00CA6197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714BC" w:rsidRPr="00257D05">
        <w:rPr>
          <w:rFonts w:ascii="Times New Roman" w:hAnsi="Times New Roman"/>
          <w:sz w:val="28"/>
          <w:szCs w:val="28"/>
        </w:rPr>
        <w:t>5</w:t>
      </w:r>
      <w:r w:rsidR="00875ACC" w:rsidRPr="00257D05">
        <w:rPr>
          <w:rFonts w:ascii="Times New Roman" w:hAnsi="Times New Roman"/>
          <w:sz w:val="28"/>
          <w:szCs w:val="28"/>
        </w:rPr>
        <w:t>. Богданова Ольга Стефановна – начальни</w:t>
      </w:r>
      <w:r w:rsidR="00CA6197" w:rsidRPr="00257D05">
        <w:rPr>
          <w:rFonts w:ascii="Times New Roman" w:hAnsi="Times New Roman"/>
          <w:sz w:val="28"/>
          <w:szCs w:val="28"/>
        </w:rPr>
        <w:t xml:space="preserve">к отдела организационной работы </w:t>
      </w:r>
      <w:r w:rsidR="00875ACC" w:rsidRPr="00257D05">
        <w:rPr>
          <w:rFonts w:ascii="Times New Roman" w:hAnsi="Times New Roman"/>
          <w:sz w:val="28"/>
          <w:szCs w:val="28"/>
        </w:rPr>
        <w:t>администрации района;</w:t>
      </w:r>
    </w:p>
    <w:p w:rsidR="00875ACC" w:rsidRPr="00257D05" w:rsidRDefault="005714B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16</w:t>
      </w:r>
      <w:r w:rsidR="00875ACC" w:rsidRPr="00257D05">
        <w:rPr>
          <w:rFonts w:ascii="Times New Roman" w:hAnsi="Times New Roman"/>
          <w:sz w:val="28"/>
          <w:szCs w:val="28"/>
        </w:rPr>
        <w:t xml:space="preserve">. Фоминова Наталья Сергеевна – начальник </w:t>
      </w:r>
      <w:r w:rsidR="0015674A">
        <w:rPr>
          <w:rFonts w:ascii="Times New Roman" w:hAnsi="Times New Roman"/>
          <w:sz w:val="28"/>
          <w:szCs w:val="28"/>
        </w:rPr>
        <w:t xml:space="preserve">отдела архитектуры и </w:t>
      </w:r>
      <w:r w:rsidR="00875ACC" w:rsidRPr="00257D05">
        <w:rPr>
          <w:rFonts w:ascii="Times New Roman" w:hAnsi="Times New Roman"/>
          <w:sz w:val="28"/>
          <w:szCs w:val="28"/>
        </w:rPr>
        <w:t xml:space="preserve">градостроительной деятельности администрации района; </w:t>
      </w:r>
    </w:p>
    <w:p w:rsidR="00875ACC" w:rsidRPr="00257D05" w:rsidRDefault="005714B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17</w:t>
      </w:r>
      <w:r w:rsidR="00875ACC" w:rsidRPr="00257D05">
        <w:rPr>
          <w:rFonts w:ascii="Times New Roman" w:hAnsi="Times New Roman"/>
          <w:sz w:val="28"/>
          <w:szCs w:val="28"/>
        </w:rPr>
        <w:t>.</w:t>
      </w:r>
      <w:r w:rsidR="0023241E" w:rsidRPr="00257D05">
        <w:rPr>
          <w:rFonts w:ascii="Times New Roman" w:hAnsi="Times New Roman"/>
          <w:sz w:val="28"/>
          <w:szCs w:val="28"/>
        </w:rPr>
        <w:t xml:space="preserve"> </w:t>
      </w:r>
      <w:r w:rsidR="00875ACC" w:rsidRPr="00257D05">
        <w:rPr>
          <w:rFonts w:ascii="Times New Roman" w:hAnsi="Times New Roman"/>
          <w:sz w:val="28"/>
          <w:szCs w:val="28"/>
        </w:rPr>
        <w:t>Левченко Александр Владимирович – начальник</w:t>
      </w:r>
      <w:r w:rsidR="00257D05">
        <w:rPr>
          <w:rFonts w:ascii="Times New Roman" w:hAnsi="Times New Roman"/>
          <w:sz w:val="28"/>
          <w:szCs w:val="28"/>
        </w:rPr>
        <w:t xml:space="preserve"> отдела</w:t>
      </w:r>
      <w:r w:rsidR="00875ACC" w:rsidRPr="00257D05">
        <w:rPr>
          <w:rFonts w:ascii="Times New Roman" w:hAnsi="Times New Roman"/>
          <w:sz w:val="28"/>
          <w:szCs w:val="28"/>
        </w:rPr>
        <w:t xml:space="preserve"> </w:t>
      </w:r>
      <w:r w:rsidR="00DF06DD" w:rsidRPr="00257D05">
        <w:rPr>
          <w:rFonts w:ascii="Times New Roman" w:hAnsi="Times New Roman"/>
          <w:sz w:val="28"/>
          <w:szCs w:val="28"/>
        </w:rPr>
        <w:t>экономи</w:t>
      </w:r>
      <w:r w:rsidR="00257D05">
        <w:rPr>
          <w:rFonts w:ascii="Times New Roman" w:hAnsi="Times New Roman"/>
          <w:sz w:val="28"/>
          <w:szCs w:val="28"/>
        </w:rPr>
        <w:t>ческого развития</w:t>
      </w:r>
      <w:r w:rsidR="00DF06DD" w:rsidRPr="00257D05">
        <w:rPr>
          <w:rFonts w:ascii="Times New Roman" w:hAnsi="Times New Roman"/>
          <w:sz w:val="28"/>
          <w:szCs w:val="28"/>
        </w:rPr>
        <w:t xml:space="preserve">, </w:t>
      </w:r>
      <w:r w:rsidR="00257D05">
        <w:rPr>
          <w:rFonts w:ascii="Times New Roman" w:hAnsi="Times New Roman"/>
          <w:sz w:val="28"/>
          <w:szCs w:val="28"/>
        </w:rPr>
        <w:t>имущественных и земельных отношений</w:t>
      </w:r>
      <w:r w:rsidR="0015674A">
        <w:rPr>
          <w:rFonts w:ascii="Times New Roman" w:hAnsi="Times New Roman"/>
          <w:sz w:val="28"/>
          <w:szCs w:val="28"/>
        </w:rPr>
        <w:t xml:space="preserve"> </w:t>
      </w:r>
      <w:r w:rsidR="0015674A" w:rsidRPr="00257D05">
        <w:rPr>
          <w:rFonts w:ascii="Times New Roman" w:hAnsi="Times New Roman"/>
          <w:sz w:val="28"/>
          <w:szCs w:val="28"/>
        </w:rPr>
        <w:t>администрации района</w:t>
      </w:r>
      <w:r w:rsidR="00257D05">
        <w:rPr>
          <w:rFonts w:ascii="Times New Roman" w:hAnsi="Times New Roman"/>
          <w:sz w:val="28"/>
          <w:szCs w:val="28"/>
        </w:rPr>
        <w:t>;</w:t>
      </w:r>
    </w:p>
    <w:p w:rsidR="00875ACC" w:rsidRPr="00257D05" w:rsidRDefault="005714BC" w:rsidP="00CA6197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18</w:t>
      </w:r>
      <w:r w:rsidR="00875ACC" w:rsidRPr="00257D05">
        <w:rPr>
          <w:rFonts w:ascii="Times New Roman" w:hAnsi="Times New Roman"/>
          <w:sz w:val="28"/>
          <w:szCs w:val="28"/>
        </w:rPr>
        <w:t xml:space="preserve">. Кретинин Сергей Иванович – начальник отдела по делам ГО и ЧС администрации </w:t>
      </w:r>
      <w:r w:rsidR="00D432AF" w:rsidRPr="00257D05">
        <w:rPr>
          <w:rFonts w:ascii="Times New Roman" w:hAnsi="Times New Roman"/>
          <w:sz w:val="28"/>
          <w:szCs w:val="28"/>
        </w:rPr>
        <w:t>района</w:t>
      </w:r>
      <w:r w:rsidRPr="00257D05">
        <w:rPr>
          <w:rFonts w:ascii="Times New Roman" w:hAnsi="Times New Roman"/>
          <w:sz w:val="28"/>
          <w:szCs w:val="28"/>
        </w:rPr>
        <w:t>;</w:t>
      </w:r>
    </w:p>
    <w:p w:rsidR="00DF792D" w:rsidRDefault="005714BC" w:rsidP="0023241E">
      <w:pPr>
        <w:ind w:left="-426"/>
        <w:rPr>
          <w:rFonts w:ascii="Times New Roman" w:hAnsi="Times New Roman"/>
          <w:sz w:val="28"/>
          <w:szCs w:val="28"/>
        </w:rPr>
      </w:pPr>
      <w:r w:rsidRPr="00257D05">
        <w:rPr>
          <w:rFonts w:ascii="Times New Roman" w:hAnsi="Times New Roman"/>
          <w:sz w:val="28"/>
          <w:szCs w:val="28"/>
        </w:rPr>
        <w:t>19. Горин Дмитрий Валерьевич – начальник отдела строите</w:t>
      </w:r>
      <w:r w:rsidR="00D432AF" w:rsidRPr="00257D05">
        <w:rPr>
          <w:rFonts w:ascii="Times New Roman" w:hAnsi="Times New Roman"/>
          <w:sz w:val="28"/>
          <w:szCs w:val="28"/>
        </w:rPr>
        <w:t>льства, транспорта, связи и ЖКХ</w:t>
      </w:r>
      <w:r w:rsidR="0015674A">
        <w:rPr>
          <w:rFonts w:ascii="Times New Roman" w:hAnsi="Times New Roman"/>
          <w:sz w:val="28"/>
          <w:szCs w:val="28"/>
        </w:rPr>
        <w:t xml:space="preserve"> </w:t>
      </w:r>
      <w:r w:rsidR="0015674A" w:rsidRPr="00257D05">
        <w:rPr>
          <w:rFonts w:ascii="Times New Roman" w:hAnsi="Times New Roman"/>
          <w:sz w:val="28"/>
          <w:szCs w:val="28"/>
        </w:rPr>
        <w:t>администрации района</w:t>
      </w:r>
      <w:r w:rsidR="00DF792D">
        <w:rPr>
          <w:rFonts w:ascii="Times New Roman" w:hAnsi="Times New Roman"/>
          <w:sz w:val="28"/>
          <w:szCs w:val="28"/>
        </w:rPr>
        <w:t>;</w:t>
      </w:r>
    </w:p>
    <w:p w:rsidR="005714BC" w:rsidRPr="00257D05" w:rsidRDefault="00DF792D" w:rsidP="0023241E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Трубилина Юлия Ивановна – начальник сектора развития АПК.</w:t>
      </w:r>
      <w:bookmarkStart w:id="0" w:name="_GoBack"/>
      <w:bookmarkEnd w:id="0"/>
      <w:r w:rsidR="004D20C6" w:rsidRPr="00257D05">
        <w:rPr>
          <w:rFonts w:ascii="Times New Roman" w:hAnsi="Times New Roman"/>
          <w:sz w:val="28"/>
          <w:szCs w:val="28"/>
        </w:rPr>
        <w:t>»</w:t>
      </w:r>
    </w:p>
    <w:p w:rsidR="004D20C6" w:rsidRPr="00257D05" w:rsidRDefault="00875ACC" w:rsidP="0023241E">
      <w:pPr>
        <w:pStyle w:val="ac"/>
        <w:ind w:left="-426"/>
        <w:rPr>
          <w:rFonts w:ascii="Times New Roman" w:hAnsi="Times New Roman"/>
          <w:color w:val="000000"/>
          <w:sz w:val="28"/>
          <w:szCs w:val="28"/>
        </w:rPr>
      </w:pPr>
      <w:r w:rsidRPr="00257D05">
        <w:rPr>
          <w:rFonts w:ascii="Times New Roman" w:hAnsi="Times New Roman"/>
          <w:color w:val="000000"/>
          <w:sz w:val="28"/>
          <w:szCs w:val="28"/>
        </w:rPr>
        <w:t>2. Контроль за исполнением настоящего постановления оставляю за собой.</w:t>
      </w:r>
    </w:p>
    <w:p w:rsidR="004D20C6" w:rsidRPr="00257D05" w:rsidRDefault="004D20C6" w:rsidP="0023241E">
      <w:pPr>
        <w:pStyle w:val="ac"/>
        <w:ind w:left="-567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508"/>
        <w:gridCol w:w="2557"/>
      </w:tblGrid>
      <w:tr w:rsidR="004D20C6" w:rsidRPr="00257D05" w:rsidTr="00D447DB">
        <w:tc>
          <w:tcPr>
            <w:tcW w:w="7508" w:type="dxa"/>
            <w:shd w:val="clear" w:color="auto" w:fill="auto"/>
          </w:tcPr>
          <w:p w:rsidR="004D20C6" w:rsidRPr="00257D05" w:rsidRDefault="004D20C6" w:rsidP="00D447DB">
            <w:pPr>
              <w:pStyle w:val="a5"/>
              <w:spacing w:beforeAutospacing="0" w:afterAutospacing="0"/>
              <w:ind w:left="-567" w:firstLine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7D05">
              <w:rPr>
                <w:rFonts w:ascii="Times New Roman" w:hAnsi="Times New Roman"/>
                <w:color w:val="000000"/>
                <w:sz w:val="28"/>
                <w:szCs w:val="28"/>
              </w:rPr>
              <w:t>Глава администрации</w:t>
            </w:r>
          </w:p>
          <w:p w:rsidR="004D20C6" w:rsidRPr="00257D05" w:rsidRDefault="004D20C6" w:rsidP="00D447DB">
            <w:pPr>
              <w:pStyle w:val="a5"/>
              <w:spacing w:beforeAutospacing="0" w:afterAutospacing="0"/>
              <w:ind w:left="-567" w:firstLine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7D05">
              <w:rPr>
                <w:rFonts w:ascii="Times New Roman" w:hAnsi="Times New Roman"/>
                <w:color w:val="000000"/>
                <w:sz w:val="28"/>
                <w:szCs w:val="28"/>
              </w:rPr>
              <w:t>Каширского муниципального района</w:t>
            </w:r>
          </w:p>
        </w:tc>
        <w:tc>
          <w:tcPr>
            <w:tcW w:w="2557" w:type="dxa"/>
            <w:shd w:val="clear" w:color="auto" w:fill="auto"/>
          </w:tcPr>
          <w:p w:rsidR="004D20C6" w:rsidRPr="00257D05" w:rsidRDefault="004D20C6" w:rsidP="00D447DB">
            <w:pPr>
              <w:pStyle w:val="a5"/>
              <w:spacing w:beforeAutospacing="0" w:afterAutospacing="0"/>
              <w:ind w:left="-567" w:firstLine="567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D20C6" w:rsidRPr="00257D05" w:rsidRDefault="004D20C6" w:rsidP="00D447DB">
            <w:pPr>
              <w:pStyle w:val="a5"/>
              <w:spacing w:beforeAutospacing="0" w:afterAutospacing="0"/>
              <w:ind w:left="-567" w:firstLine="567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7D05">
              <w:rPr>
                <w:rFonts w:ascii="Times New Roman" w:hAnsi="Times New Roman"/>
                <w:color w:val="000000"/>
                <w:sz w:val="28"/>
                <w:szCs w:val="28"/>
              </w:rPr>
              <w:t>И.П. Пономарев</w:t>
            </w:r>
          </w:p>
        </w:tc>
      </w:tr>
    </w:tbl>
    <w:p w:rsidR="004D20C6" w:rsidRPr="00257D05" w:rsidRDefault="004D20C6" w:rsidP="0023241E">
      <w:pPr>
        <w:pStyle w:val="a5"/>
        <w:spacing w:beforeAutospacing="0" w:afterAutospacing="0"/>
        <w:ind w:left="-567" w:firstLine="567"/>
        <w:rPr>
          <w:rFonts w:ascii="Times New Roman" w:hAnsi="Times New Roman"/>
          <w:sz w:val="28"/>
          <w:szCs w:val="28"/>
        </w:rPr>
      </w:pPr>
    </w:p>
    <w:p w:rsidR="004D20C6" w:rsidRPr="00257D05" w:rsidRDefault="004D20C6" w:rsidP="0023241E">
      <w:pPr>
        <w:ind w:left="-567"/>
        <w:rPr>
          <w:rFonts w:ascii="Times New Roman" w:eastAsia="Calibri" w:hAnsi="Times New Roman"/>
          <w:lang w:eastAsia="en-US"/>
        </w:rPr>
      </w:pPr>
    </w:p>
    <w:sectPr w:rsidR="004D20C6" w:rsidRPr="00257D05" w:rsidSect="006D1A0F">
      <w:headerReference w:type="default" r:id="rId8"/>
      <w:headerReference w:type="first" r:id="rId9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E80" w:rsidRDefault="005E5E80" w:rsidP="00C82124">
      <w:r>
        <w:separator/>
      </w:r>
    </w:p>
  </w:endnote>
  <w:endnote w:type="continuationSeparator" w:id="0">
    <w:p w:rsidR="005E5E80" w:rsidRDefault="005E5E80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E80" w:rsidRDefault="005E5E80" w:rsidP="00C82124">
      <w:r>
        <w:separator/>
      </w:r>
    </w:p>
  </w:footnote>
  <w:footnote w:type="continuationSeparator" w:id="0">
    <w:p w:rsidR="005E5E80" w:rsidRDefault="005E5E80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8DE" w:rsidRDefault="003968DE" w:rsidP="003968DE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03F" w:rsidRDefault="005E5E80">
    <w:pPr>
      <w:pStyle w:val="a8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-45720</wp:posOffset>
          </wp:positionV>
          <wp:extent cx="466725" cy="569595"/>
          <wp:effectExtent l="0" t="0" r="9525" b="1905"/>
          <wp:wrapNone/>
          <wp:docPr id="1" name="Рисунок 1" descr="X:\Общая\Все\Некрасова\герб 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X:\Общая\Все\Некрасова\герб 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0F1EB2"/>
    <w:rsid w:val="001103F9"/>
    <w:rsid w:val="00113561"/>
    <w:rsid w:val="00117CD1"/>
    <w:rsid w:val="00137E3B"/>
    <w:rsid w:val="00146800"/>
    <w:rsid w:val="00154230"/>
    <w:rsid w:val="00155DDA"/>
    <w:rsid w:val="0015674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241E"/>
    <w:rsid w:val="00234F54"/>
    <w:rsid w:val="00246024"/>
    <w:rsid w:val="00253405"/>
    <w:rsid w:val="00253A1E"/>
    <w:rsid w:val="002568B1"/>
    <w:rsid w:val="00257D05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A19FA"/>
    <w:rsid w:val="004B0214"/>
    <w:rsid w:val="004B2DF6"/>
    <w:rsid w:val="004B350D"/>
    <w:rsid w:val="004C3A8E"/>
    <w:rsid w:val="004C3DA2"/>
    <w:rsid w:val="004D20C6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714BC"/>
    <w:rsid w:val="00576600"/>
    <w:rsid w:val="005A239F"/>
    <w:rsid w:val="005A2DA4"/>
    <w:rsid w:val="005A35DF"/>
    <w:rsid w:val="005A5C1F"/>
    <w:rsid w:val="005A717B"/>
    <w:rsid w:val="005A785D"/>
    <w:rsid w:val="005B1CA3"/>
    <w:rsid w:val="005C72FC"/>
    <w:rsid w:val="005D3126"/>
    <w:rsid w:val="005D3B62"/>
    <w:rsid w:val="005D7F46"/>
    <w:rsid w:val="005E5E80"/>
    <w:rsid w:val="005F2F7C"/>
    <w:rsid w:val="006127B6"/>
    <w:rsid w:val="006359D6"/>
    <w:rsid w:val="00635FAA"/>
    <w:rsid w:val="006364F1"/>
    <w:rsid w:val="006403D9"/>
    <w:rsid w:val="00641C07"/>
    <w:rsid w:val="00651872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31F8D"/>
    <w:rsid w:val="007368A1"/>
    <w:rsid w:val="007417AC"/>
    <w:rsid w:val="00754EC5"/>
    <w:rsid w:val="0076262F"/>
    <w:rsid w:val="00764C6F"/>
    <w:rsid w:val="007671F7"/>
    <w:rsid w:val="0077151F"/>
    <w:rsid w:val="0078456B"/>
    <w:rsid w:val="007A1BFA"/>
    <w:rsid w:val="007A3CD7"/>
    <w:rsid w:val="007A7874"/>
    <w:rsid w:val="007C09DC"/>
    <w:rsid w:val="007C101A"/>
    <w:rsid w:val="007D1A16"/>
    <w:rsid w:val="007D1F85"/>
    <w:rsid w:val="0080000F"/>
    <w:rsid w:val="0080468F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73D75"/>
    <w:rsid w:val="00875ACC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24D"/>
    <w:rsid w:val="00A5208D"/>
    <w:rsid w:val="00A57595"/>
    <w:rsid w:val="00A82F27"/>
    <w:rsid w:val="00A8707A"/>
    <w:rsid w:val="00A8749D"/>
    <w:rsid w:val="00A91C1C"/>
    <w:rsid w:val="00A95902"/>
    <w:rsid w:val="00A96845"/>
    <w:rsid w:val="00A977E6"/>
    <w:rsid w:val="00AA1E2D"/>
    <w:rsid w:val="00AA2DE5"/>
    <w:rsid w:val="00AA4B69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83992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036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A44"/>
    <w:rsid w:val="00CA08FD"/>
    <w:rsid w:val="00CA594E"/>
    <w:rsid w:val="00CA6197"/>
    <w:rsid w:val="00CC081D"/>
    <w:rsid w:val="00CC19EB"/>
    <w:rsid w:val="00CD1212"/>
    <w:rsid w:val="00CD206D"/>
    <w:rsid w:val="00CD2143"/>
    <w:rsid w:val="00CE2B48"/>
    <w:rsid w:val="00D02A95"/>
    <w:rsid w:val="00D32B16"/>
    <w:rsid w:val="00D432AF"/>
    <w:rsid w:val="00D447DB"/>
    <w:rsid w:val="00D46521"/>
    <w:rsid w:val="00D53643"/>
    <w:rsid w:val="00D537FF"/>
    <w:rsid w:val="00D641AC"/>
    <w:rsid w:val="00D71835"/>
    <w:rsid w:val="00D8631A"/>
    <w:rsid w:val="00DA364B"/>
    <w:rsid w:val="00DD3402"/>
    <w:rsid w:val="00DD6138"/>
    <w:rsid w:val="00DD6636"/>
    <w:rsid w:val="00DE3853"/>
    <w:rsid w:val="00DF06DD"/>
    <w:rsid w:val="00DF270C"/>
    <w:rsid w:val="00DF3498"/>
    <w:rsid w:val="00DF792D"/>
    <w:rsid w:val="00E010B8"/>
    <w:rsid w:val="00E1050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411B0"/>
    <w:rsid w:val="00F41851"/>
    <w:rsid w:val="00F446B2"/>
    <w:rsid w:val="00F44B8D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6AC18E2-1EB0-4222-B79C-12C7936B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5E5E8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E5E8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E5E8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E5E8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E5E8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1">
    <w:name w:val="Body Text 2"/>
    <w:basedOn w:val="a"/>
    <w:link w:val="22"/>
    <w:rsid w:val="00F07760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character" w:customStyle="1" w:styleId="23">
    <w:name w:val="2Название Знак"/>
    <w:link w:val="24"/>
    <w:locked/>
    <w:rsid w:val="00875ACC"/>
    <w:rPr>
      <w:rFonts w:ascii="Arial" w:hAnsi="Arial" w:cs="Arial"/>
      <w:b/>
      <w:sz w:val="26"/>
      <w:szCs w:val="28"/>
      <w:lang w:eastAsia="ar-SA"/>
    </w:rPr>
  </w:style>
  <w:style w:type="paragraph" w:customStyle="1" w:styleId="24">
    <w:name w:val="2Название"/>
    <w:basedOn w:val="a"/>
    <w:link w:val="23"/>
    <w:qFormat/>
    <w:rsid w:val="00875ACC"/>
    <w:pPr>
      <w:ind w:right="4536"/>
    </w:pPr>
    <w:rPr>
      <w:rFonts w:cs="Arial"/>
      <w:b/>
      <w:sz w:val="26"/>
      <w:szCs w:val="28"/>
      <w:lang w:eastAsia="ar-SA"/>
    </w:rPr>
  </w:style>
  <w:style w:type="paragraph" w:styleId="ac">
    <w:name w:val="Subtitle"/>
    <w:basedOn w:val="a"/>
    <w:next w:val="a"/>
    <w:link w:val="ad"/>
    <w:qFormat/>
    <w:rsid w:val="005714BC"/>
    <w:pPr>
      <w:numPr>
        <w:ilvl w:val="1"/>
      </w:numPr>
      <w:spacing w:after="160"/>
      <w:ind w:firstLine="567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d">
    <w:name w:val="Подзаголовок Знак"/>
    <w:link w:val="ac"/>
    <w:rsid w:val="005714BC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10">
    <w:name w:val="Заголовок 1 Знак"/>
    <w:aliases w:val="!Части документа Знак"/>
    <w:link w:val="1"/>
    <w:rsid w:val="0078456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78456B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8456B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8456B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E5E8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5E5E8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link w:val="ae"/>
    <w:rsid w:val="0078456B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5E5E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rsid w:val="005E5E80"/>
    <w:rPr>
      <w:color w:val="0000FF"/>
      <w:u w:val="none"/>
    </w:rPr>
  </w:style>
  <w:style w:type="paragraph" w:customStyle="1" w:styleId="Application">
    <w:name w:val="Application!Приложение"/>
    <w:rsid w:val="005E5E8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E5E8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E5E80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7CC2D-168F-4FE4-B4D1-CDA0F3593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5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Пелагин Никита Сергеевич</dc:creator>
  <cp:keywords/>
  <dc:description/>
  <cp:lastModifiedBy>Пелагин Никита Сергеевич</cp:lastModifiedBy>
  <cp:revision>3</cp:revision>
  <cp:lastPrinted>2025-06-02T13:31:00Z</cp:lastPrinted>
  <dcterms:created xsi:type="dcterms:W3CDTF">2025-09-11T13:37:00Z</dcterms:created>
  <dcterms:modified xsi:type="dcterms:W3CDTF">2025-09-12T06:16:00Z</dcterms:modified>
</cp:coreProperties>
</file>